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8"/>
        <w:gridCol w:w="1746"/>
        <w:gridCol w:w="1350"/>
        <w:gridCol w:w="385"/>
        <w:gridCol w:w="1748"/>
        <w:gridCol w:w="983"/>
        <w:gridCol w:w="781"/>
        <w:gridCol w:w="1779"/>
      </w:tblGrid>
      <w:tr w:rsidR="00056A3C" w14:paraId="5BAE7713" w14:textId="77777777">
        <w:tblPrEx>
          <w:tblCellMar>
            <w:top w:w="0" w:type="dxa"/>
            <w:bottom w:w="0" w:type="dxa"/>
          </w:tblCellMar>
        </w:tblPrEx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85E98" w14:textId="77777777" w:rsidR="00056A3C" w:rsidRDefault="00D80653">
            <w:pPr>
              <w:spacing w:line="400" w:lineRule="exact"/>
              <w:ind w:firstLine="1469"/>
            </w:pPr>
            <w:r>
              <w:rPr>
                <w:rFonts w:ascii="新細明體" w:hAnsi="新細明體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 w:val="32"/>
                <w:szCs w:val="32"/>
              </w:rPr>
              <w:t>臺灣臺中地方檢察署受理醫療暴力案件通報單</w:t>
            </w:r>
          </w:p>
          <w:p w14:paraId="2C01C9FB" w14:textId="77777777" w:rsidR="00056A3C" w:rsidRDefault="00D80653">
            <w:pPr>
              <w:spacing w:line="400" w:lineRule="exact"/>
              <w:ind w:firstLine="1469"/>
            </w:pPr>
            <w:r>
              <w:rPr>
                <w:rFonts w:ascii="新細明體" w:hAnsi="新細明體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sz w:val="32"/>
                <w:szCs w:val="32"/>
              </w:rPr>
              <w:t>臺中市政府衛生局受理醫療暴力案件通報單</w:t>
            </w:r>
          </w:p>
        </w:tc>
      </w:tr>
      <w:tr w:rsidR="00056A3C" w14:paraId="18BFAA56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B0C63" w14:textId="77777777" w:rsidR="00056A3C" w:rsidRDefault="00D80653">
            <w:pPr>
              <w:spacing w:line="360" w:lineRule="exact"/>
              <w:ind w:right="153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通報醫院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</w:rPr>
              <w:t>診所：</w:t>
            </w:r>
          </w:p>
          <w:p w14:paraId="5BB70ECD" w14:textId="77777777" w:rsidR="00056A3C" w:rsidRDefault="00D8065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地址：</w:t>
            </w:r>
          </w:p>
        </w:tc>
      </w:tr>
      <w:tr w:rsidR="00056A3C" w14:paraId="08AFEEBD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6733F" w14:textId="77777777" w:rsidR="00056A3C" w:rsidRDefault="00D8065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通報日期：　　年　　月　　日　　時　　分</w:t>
            </w:r>
          </w:p>
        </w:tc>
      </w:tr>
      <w:tr w:rsidR="00056A3C" w14:paraId="5F8E958A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67AA3" w14:textId="77777777" w:rsidR="00056A3C" w:rsidRDefault="00D8065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通報人姓名：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職稱：</w:t>
            </w:r>
          </w:p>
          <w:p w14:paraId="567B9EF9" w14:textId="77777777" w:rsidR="00056A3C" w:rsidRDefault="00D80653">
            <w:pPr>
              <w:spacing w:line="360" w:lineRule="exact"/>
              <w:ind w:right="153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單位：　　　　　　　　　　　　　聯絡電話：</w:t>
            </w:r>
          </w:p>
        </w:tc>
      </w:tr>
      <w:tr w:rsidR="00056A3C" w14:paraId="203410DC" w14:textId="77777777">
        <w:tblPrEx>
          <w:tblCellMar>
            <w:top w:w="0" w:type="dxa"/>
            <w:bottom w:w="0" w:type="dxa"/>
          </w:tblCellMar>
        </w:tblPrEx>
        <w:trPr>
          <w:trHeight w:val="1417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BBC3A" w14:textId="77777777" w:rsidR="00056A3C" w:rsidRDefault="00D80653">
            <w:pPr>
              <w:tabs>
                <w:tab w:val="left" w:pos="915"/>
                <w:tab w:val="left" w:pos="6600"/>
              </w:tabs>
              <w:spacing w:line="3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是否已向司法警察機關報案：</w:t>
            </w:r>
          </w:p>
          <w:p w14:paraId="6940E8E4" w14:textId="77777777" w:rsidR="00056A3C" w:rsidRDefault="00D80653">
            <w:pPr>
              <w:tabs>
                <w:tab w:val="left" w:pos="915"/>
                <w:tab w:val="left" w:pos="6600"/>
              </w:tabs>
              <w:spacing w:line="360" w:lineRule="exact"/>
            </w:pP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是，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□110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報案，報案時間：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時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分</w:t>
            </w:r>
          </w:p>
          <w:p w14:paraId="7A335B5A" w14:textId="77777777" w:rsidR="00056A3C" w:rsidRDefault="00D80653">
            <w:pPr>
              <w:tabs>
                <w:tab w:val="left" w:pos="915"/>
                <w:tab w:val="left" w:pos="6600"/>
              </w:tabs>
              <w:spacing w:line="36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分局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　　　　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派出所，報案時間：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日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時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分</w:t>
            </w:r>
          </w:p>
          <w:p w14:paraId="1F447473" w14:textId="77777777" w:rsidR="00056A3C" w:rsidRDefault="00D80653">
            <w:pPr>
              <w:tabs>
                <w:tab w:val="left" w:pos="0"/>
                <w:tab w:val="left" w:pos="6600"/>
              </w:tabs>
              <w:spacing w:line="360" w:lineRule="exact"/>
            </w:pP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否</w:t>
            </w:r>
          </w:p>
        </w:tc>
      </w:tr>
      <w:tr w:rsidR="00056A3C" w14:paraId="6AA06B68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77A6D" w14:textId="77777777" w:rsidR="00056A3C" w:rsidRDefault="00D80653">
            <w:pPr>
              <w:spacing w:line="360" w:lineRule="exact"/>
              <w:ind w:left="-108" w:right="-108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犯罪事實概述</w:t>
            </w:r>
          </w:p>
        </w:tc>
      </w:tr>
      <w:tr w:rsidR="00056A3C" w14:paraId="6A5F87B2" w14:textId="77777777">
        <w:tblPrEx>
          <w:tblCellMar>
            <w:top w:w="0" w:type="dxa"/>
            <w:bottom w:w="0" w:type="dxa"/>
          </w:tblCellMar>
        </w:tblPrEx>
        <w:trPr>
          <w:trHeight w:val="1427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5D62" w14:textId="77777777" w:rsidR="00056A3C" w:rsidRDefault="00D80653">
            <w:pPr>
              <w:spacing w:line="320" w:lineRule="exact"/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一、案件簡述</w:t>
            </w:r>
          </w:p>
          <w:p w14:paraId="2B1C41F5" w14:textId="77777777" w:rsidR="00056A3C" w:rsidRDefault="00D80653">
            <w:pPr>
              <w:spacing w:line="320" w:lineRule="exact"/>
              <w:rPr>
                <w:rFonts w:ascii="標楷體" w:eastAsia="標楷體" w:hAnsi="標楷體"/>
                <w:color w:val="000000"/>
                <w:szCs w:val="28"/>
              </w:rPr>
            </w:pPr>
            <w:r>
              <w:rPr>
                <w:rFonts w:ascii="標楷體" w:eastAsia="標楷體" w:hAnsi="標楷體"/>
                <w:color w:val="000000"/>
                <w:szCs w:val="28"/>
              </w:rPr>
              <w:t>發生日期：　　年　　月　　日　　時　　分</w:t>
            </w:r>
          </w:p>
          <w:p w14:paraId="761B272C" w14:textId="77777777" w:rsidR="00056A3C" w:rsidRDefault="00D80653">
            <w:pPr>
              <w:spacing w:line="320" w:lineRule="exact"/>
              <w:ind w:left="632" w:hanging="634"/>
            </w:pPr>
            <w:r>
              <w:rPr>
                <w:rFonts w:ascii="標楷體" w:eastAsia="標楷體" w:hAnsi="標楷體"/>
                <w:color w:val="000000"/>
                <w:szCs w:val="28"/>
              </w:rPr>
              <w:t>發生地點：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急診室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門診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病房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一般</w:t>
            </w:r>
            <w:r>
              <w:rPr>
                <w:rFonts w:ascii="標楷體" w:eastAsia="標楷體" w:hAnsi="標楷體"/>
                <w:color w:val="000000"/>
                <w:szCs w:val="28"/>
              </w:rPr>
              <w:t>)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病房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身心科、精神科</w:t>
            </w:r>
            <w:r>
              <w:rPr>
                <w:rFonts w:ascii="標楷體" w:eastAsia="標楷體" w:hAnsi="標楷體"/>
                <w:color w:val="000000"/>
                <w:szCs w:val="28"/>
              </w:rPr>
              <w:t>)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其他：</w:t>
            </w:r>
            <w:r>
              <w:rPr>
                <w:rFonts w:ascii="標楷體" w:eastAsia="標楷體" w:hAnsi="標楷體"/>
                <w:color w:val="000000"/>
                <w:szCs w:val="28"/>
                <w:u w:val="single"/>
              </w:rPr>
              <w:t xml:space="preserve">         </w:t>
            </w:r>
          </w:p>
          <w:p w14:paraId="0ABAB4A7" w14:textId="77777777" w:rsidR="00056A3C" w:rsidRDefault="00D80653">
            <w:pPr>
              <w:spacing w:line="320" w:lineRule="exact"/>
              <w:ind w:left="632" w:hanging="634"/>
              <w:rPr>
                <w:rFonts w:ascii="標楷體" w:eastAsia="標楷體" w:hAnsi="標楷體"/>
                <w:color w:val="000000"/>
                <w:szCs w:val="28"/>
              </w:rPr>
            </w:pPr>
            <w:r>
              <w:rPr>
                <w:rFonts w:ascii="標楷體" w:eastAsia="標楷體" w:hAnsi="標楷體"/>
                <w:color w:val="000000"/>
                <w:szCs w:val="28"/>
              </w:rPr>
              <w:t>受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8"/>
              </w:rPr>
              <w:t>害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8"/>
              </w:rPr>
              <w:t>人：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病人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病人親友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其他就醫病人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醫事人員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照護服務員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救護技術員</w:t>
            </w:r>
          </w:p>
          <w:p w14:paraId="37B13346" w14:textId="77777777" w:rsidR="00056A3C" w:rsidRDefault="00D80653">
            <w:pPr>
              <w:spacing w:line="320" w:lineRule="exact"/>
              <w:ind w:left="1193"/>
            </w:pP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駐衛警或保全人員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行政人員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其他：</w:t>
            </w:r>
            <w:r>
              <w:rPr>
                <w:rFonts w:ascii="標楷體" w:eastAsia="標楷體" w:hAnsi="標楷體"/>
                <w:color w:val="000000"/>
                <w:szCs w:val="28"/>
                <w:u w:val="single"/>
              </w:rPr>
              <w:t xml:space="preserve">                               </w:t>
            </w:r>
          </w:p>
          <w:p w14:paraId="2408DEA5" w14:textId="77777777" w:rsidR="00056A3C" w:rsidRDefault="00D80653">
            <w:pPr>
              <w:spacing w:line="320" w:lineRule="exact"/>
              <w:ind w:left="627" w:hanging="634"/>
              <w:rPr>
                <w:rFonts w:ascii="標楷體" w:eastAsia="標楷體" w:hAnsi="標楷體"/>
                <w:color w:val="000000"/>
                <w:szCs w:val="28"/>
              </w:rPr>
            </w:pPr>
            <w:r>
              <w:rPr>
                <w:rFonts w:ascii="標楷體" w:eastAsia="標楷體" w:hAnsi="標楷體"/>
                <w:color w:val="000000"/>
                <w:szCs w:val="28"/>
              </w:rPr>
              <w:t>發生原因：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溝通因素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不滿醫院規定、處置或醫療糾紛</w:t>
            </w:r>
            <w:r>
              <w:rPr>
                <w:rFonts w:ascii="標楷體" w:eastAsia="標楷體" w:hAnsi="標楷體"/>
                <w:color w:val="000000"/>
                <w:szCs w:val="28"/>
              </w:rPr>
              <w:t>)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疾病因素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因相關疾病造成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) </w:t>
            </w:r>
          </w:p>
          <w:p w14:paraId="03522E18" w14:textId="77777777" w:rsidR="00056A3C" w:rsidRDefault="00D80653">
            <w:pPr>
              <w:spacing w:line="320" w:lineRule="exact"/>
              <w:ind w:left="1817" w:hanging="634"/>
            </w:pP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物質濫用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酒癮或藥癮</w:t>
            </w:r>
            <w:r>
              <w:rPr>
                <w:rFonts w:ascii="標楷體" w:eastAsia="標楷體" w:hAnsi="標楷體"/>
                <w:color w:val="000000"/>
                <w:szCs w:val="28"/>
              </w:rPr>
              <w:t>)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病人間爭議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其他：</w:t>
            </w:r>
            <w:r>
              <w:rPr>
                <w:rFonts w:ascii="標楷體" w:eastAsia="標楷體" w:hAnsi="標楷體"/>
                <w:color w:val="000000"/>
                <w:szCs w:val="28"/>
                <w:u w:val="single"/>
              </w:rPr>
              <w:t xml:space="preserve">                </w:t>
            </w:r>
            <w:r>
              <w:rPr>
                <w:rFonts w:ascii="標楷體" w:eastAsia="標楷體" w:hAnsi="標楷體"/>
                <w:color w:val="000000"/>
                <w:szCs w:val="28"/>
                <w:u w:val="single"/>
              </w:rPr>
              <w:t xml:space="preserve">         </w:t>
            </w:r>
          </w:p>
          <w:p w14:paraId="02BF1382" w14:textId="77777777" w:rsidR="00056A3C" w:rsidRDefault="00D80653">
            <w:pPr>
              <w:spacing w:line="320" w:lineRule="exact"/>
              <w:ind w:left="632" w:hanging="634"/>
              <w:rPr>
                <w:rFonts w:ascii="標楷體" w:eastAsia="標楷體" w:hAnsi="標楷體"/>
                <w:color w:val="000000"/>
                <w:szCs w:val="28"/>
              </w:rPr>
            </w:pPr>
            <w:r>
              <w:rPr>
                <w:rFonts w:ascii="標楷體" w:eastAsia="標楷體" w:hAnsi="標楷體"/>
                <w:color w:val="000000"/>
                <w:szCs w:val="28"/>
              </w:rPr>
              <w:t>傷害型態：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言語暴力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如：咆哮、謾罵、口頭威脅</w:t>
            </w:r>
            <w:r>
              <w:rPr>
                <w:rFonts w:ascii="標楷體" w:eastAsia="標楷體" w:hAnsi="標楷體"/>
                <w:color w:val="000000"/>
                <w:szCs w:val="28"/>
              </w:rPr>
              <w:t>)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肢體傷害</w:t>
            </w:r>
          </w:p>
          <w:p w14:paraId="775C0BF6" w14:textId="77777777" w:rsidR="00056A3C" w:rsidRDefault="00D80653">
            <w:pPr>
              <w:spacing w:line="320" w:lineRule="exact"/>
              <w:ind w:left="632" w:hanging="634"/>
              <w:rPr>
                <w:rFonts w:ascii="標楷體" w:eastAsia="標楷體" w:hAnsi="標楷體"/>
                <w:color w:val="000000"/>
                <w:szCs w:val="28"/>
              </w:rPr>
            </w:pPr>
            <w:r>
              <w:rPr>
                <w:rFonts w:ascii="標楷體" w:eastAsia="標楷體" w:hAnsi="標楷體"/>
                <w:color w:val="000000"/>
                <w:szCs w:val="28"/>
              </w:rPr>
              <w:t>財產損失：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毀損物品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含醫療設備</w:t>
            </w:r>
            <w:r>
              <w:rPr>
                <w:rFonts w:ascii="標楷體" w:eastAsia="標楷體" w:hAnsi="標楷體"/>
                <w:color w:val="000000"/>
                <w:szCs w:val="28"/>
              </w:rPr>
              <w:t>)</w:t>
            </w:r>
            <w:r>
              <w:rPr>
                <w:rFonts w:ascii="標楷體" w:eastAsia="標楷體" w:hAnsi="標楷體"/>
                <w:color w:val="000000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涉及保護生命之設備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未涉及保護生命之設備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</w:t>
            </w:r>
          </w:p>
          <w:p w14:paraId="2143D3E0" w14:textId="77777777" w:rsidR="00056A3C" w:rsidRDefault="00D80653">
            <w:pPr>
              <w:spacing w:line="320" w:lineRule="exact"/>
              <w:ind w:left="1207"/>
            </w:pP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毀損物品</w:t>
            </w:r>
            <w:r>
              <w:rPr>
                <w:rFonts w:ascii="標楷體" w:eastAsia="標楷體" w:hAnsi="標楷體"/>
                <w:color w:val="000000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Cs w:val="28"/>
              </w:rPr>
              <w:t>無醫療設備</w:t>
            </w:r>
            <w:r>
              <w:rPr>
                <w:rFonts w:ascii="標楷體" w:eastAsia="標楷體" w:hAnsi="標楷體"/>
                <w:color w:val="000000"/>
                <w:szCs w:val="28"/>
              </w:rPr>
              <w:t>)  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其他：</w:t>
            </w:r>
            <w:r>
              <w:rPr>
                <w:rFonts w:ascii="標楷體" w:eastAsia="標楷體" w:hAnsi="標楷體"/>
                <w:color w:val="000000"/>
                <w:szCs w:val="28"/>
                <w:u w:val="single"/>
              </w:rPr>
              <w:t xml:space="preserve">                                     </w:t>
            </w:r>
          </w:p>
          <w:p w14:paraId="4223FFC8" w14:textId="77777777" w:rsidR="00056A3C" w:rsidRDefault="00D80653">
            <w:pPr>
              <w:spacing w:line="320" w:lineRule="exact"/>
              <w:ind w:left="632" w:hanging="634"/>
            </w:pPr>
            <w:r>
              <w:rPr>
                <w:rFonts w:ascii="標楷體" w:eastAsia="標楷體" w:hAnsi="標楷體"/>
                <w:color w:val="000000"/>
                <w:szCs w:val="28"/>
              </w:rPr>
              <w:t>過程簡述：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（請將行為人、事、時、地、物概述在內）</w:t>
            </w:r>
          </w:p>
          <w:p w14:paraId="7A187977" w14:textId="77777777" w:rsidR="00056A3C" w:rsidRDefault="00056A3C">
            <w:pPr>
              <w:spacing w:line="380" w:lineRule="exact"/>
              <w:ind w:left="632" w:hanging="634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17F8B3F5" w14:textId="77777777" w:rsidR="00056A3C" w:rsidRDefault="00056A3C">
            <w:pPr>
              <w:spacing w:line="380" w:lineRule="exact"/>
              <w:ind w:left="632" w:hanging="634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3B1C7CDF" w14:textId="77777777" w:rsidR="00056A3C" w:rsidRDefault="00056A3C">
            <w:pPr>
              <w:spacing w:line="380" w:lineRule="exact"/>
              <w:ind w:left="632" w:hanging="634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4EEF39B3" w14:textId="77777777" w:rsidR="00056A3C" w:rsidRDefault="00056A3C">
            <w:pPr>
              <w:spacing w:line="380" w:lineRule="exact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4A8554D4" w14:textId="77777777" w:rsidR="00056A3C" w:rsidRDefault="00056A3C">
            <w:pPr>
              <w:spacing w:line="380" w:lineRule="exact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781429D2" w14:textId="77777777" w:rsidR="00056A3C" w:rsidRDefault="00056A3C">
            <w:pPr>
              <w:spacing w:line="380" w:lineRule="exact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38955134" w14:textId="77777777" w:rsidR="00056A3C" w:rsidRDefault="00056A3C">
            <w:pPr>
              <w:spacing w:line="380" w:lineRule="exact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535911BB" w14:textId="77777777" w:rsidR="00056A3C" w:rsidRDefault="00056A3C">
            <w:pPr>
              <w:spacing w:line="380" w:lineRule="exact"/>
              <w:rPr>
                <w:rFonts w:ascii="標楷體" w:eastAsia="標楷體" w:hAnsi="標楷體"/>
                <w:color w:val="000000"/>
                <w:szCs w:val="28"/>
              </w:rPr>
            </w:pPr>
          </w:p>
          <w:p w14:paraId="1B0A049C" w14:textId="77777777" w:rsidR="00056A3C" w:rsidRDefault="00056A3C">
            <w:pPr>
              <w:spacing w:line="380" w:lineRule="exac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056A3C" w14:paraId="5178D70D" w14:textId="77777777">
        <w:tblPrEx>
          <w:tblCellMar>
            <w:top w:w="0" w:type="dxa"/>
            <w:bottom w:w="0" w:type="dxa"/>
          </w:tblCellMar>
        </w:tblPrEx>
        <w:trPr>
          <w:trHeight w:val="2033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5AC40" w14:textId="77777777" w:rsidR="00056A3C" w:rsidRDefault="00D80653">
            <w:pPr>
              <w:spacing w:line="320" w:lineRule="exact"/>
              <w:rPr>
                <w:rFonts w:ascii="標楷體" w:eastAsia="標楷體" w:hAnsi="標楷體"/>
                <w:b/>
                <w:color w:val="000000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Cs w:val="28"/>
              </w:rPr>
              <w:t>二、施暴力者身分</w:t>
            </w:r>
          </w:p>
          <w:p w14:paraId="1F0E055E" w14:textId="77777777" w:rsidR="00056A3C" w:rsidRDefault="00D80653">
            <w:pPr>
              <w:spacing w:line="320" w:lineRule="exact"/>
            </w:pPr>
            <w:r>
              <w:rPr>
                <w:rFonts w:ascii="標楷體" w:eastAsia="標楷體" w:hAnsi="標楷體"/>
                <w:color w:val="000000"/>
                <w:szCs w:val="28"/>
              </w:rPr>
              <w:t>（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單一施暴者，資料如下。　　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多名施暴者，資料分別填列如附。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Cs w:val="28"/>
              </w:rPr>
              <w:t xml:space="preserve">　　</w:t>
            </w:r>
            <w:r>
              <w:rPr>
                <w:rFonts w:ascii="標楷體" w:eastAsia="標楷體" w:hAnsi="標楷體"/>
                <w:color w:val="000000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8"/>
              </w:rPr>
              <w:t>無資料，免填</w:t>
            </w:r>
            <w:r>
              <w:rPr>
                <w:rFonts w:ascii="標楷體" w:eastAsia="標楷體" w:hAnsi="標楷體"/>
                <w:color w:val="000000"/>
                <w:szCs w:val="28"/>
              </w:rPr>
              <w:t>)</w:t>
            </w:r>
          </w:p>
          <w:p w14:paraId="77F0B333" w14:textId="77777777" w:rsidR="00056A3C" w:rsidRDefault="00D80653">
            <w:pPr>
              <w:spacing w:line="32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施暴者身分：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病人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病人親友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醫事人員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路過民眾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其他：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                        </w:t>
            </w:r>
          </w:p>
          <w:p w14:paraId="68179360" w14:textId="77777777" w:rsidR="00056A3C" w:rsidRDefault="00D80653">
            <w:pPr>
              <w:spacing w:line="320" w:lineRule="exac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姓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Cs w:val="24"/>
              </w:rPr>
              <w:t>名：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　　　　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>性別：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            </w:t>
            </w:r>
            <w:r>
              <w:rPr>
                <w:rFonts w:ascii="標楷體" w:eastAsia="標楷體" w:hAnsi="標楷體"/>
                <w:color w:val="000000"/>
                <w:szCs w:val="24"/>
              </w:rPr>
              <w:t>身分證字號：</w:t>
            </w:r>
          </w:p>
          <w:p w14:paraId="6B7DC0C9" w14:textId="77777777" w:rsidR="00056A3C" w:rsidRDefault="00D80653">
            <w:pPr>
              <w:spacing w:line="320" w:lineRule="exac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出生日期：</w:t>
            </w:r>
          </w:p>
          <w:p w14:paraId="5259C2F9" w14:textId="77777777" w:rsidR="00056A3C" w:rsidRDefault="00D80653">
            <w:pPr>
              <w:spacing w:line="320" w:lineRule="exac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聯絡電話：（</w:t>
            </w:r>
            <w:r>
              <w:rPr>
                <w:rFonts w:ascii="標楷體" w:eastAsia="標楷體" w:hAnsi="標楷體"/>
                <w:color w:val="000000"/>
                <w:szCs w:val="24"/>
              </w:rPr>
              <w:t>H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）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      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　　（手機）</w:t>
            </w:r>
          </w:p>
          <w:p w14:paraId="5899B049" w14:textId="77777777" w:rsidR="00056A3C" w:rsidRDefault="00D80653">
            <w:pPr>
              <w:spacing w:line="320" w:lineRule="exac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聯絡地址：</w:t>
            </w:r>
          </w:p>
          <w:p w14:paraId="1B0CB497" w14:textId="77777777" w:rsidR="00056A3C" w:rsidRDefault="00D80653">
            <w:pPr>
              <w:spacing w:before="180" w:line="320" w:lineRule="exact"/>
              <w:ind w:left="689" w:hanging="689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備註：通報地檢署案件以構成醫療法第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106</w:t>
            </w:r>
            <w:r>
              <w:rPr>
                <w:rFonts w:ascii="標楷體" w:eastAsia="標楷體" w:hAnsi="標楷體"/>
                <w:color w:val="000000"/>
                <w:szCs w:val="24"/>
              </w:rPr>
              <w:t>條之犯罪行為或其他重大情事有即時通報必要之案件為主（醫療法第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106</w:t>
            </w:r>
            <w:r>
              <w:rPr>
                <w:rFonts w:ascii="標楷體" w:eastAsia="標楷體" w:hAnsi="標楷體"/>
                <w:color w:val="000000"/>
                <w:szCs w:val="24"/>
              </w:rPr>
              <w:t>條之規定，詳通報單背面）</w:t>
            </w:r>
          </w:p>
        </w:tc>
      </w:tr>
      <w:tr w:rsidR="00056A3C" w14:paraId="18A569BE" w14:textId="77777777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1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EF187" w14:textId="77777777" w:rsidR="00056A3C" w:rsidRDefault="00D8065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本案執行</w:t>
            </w:r>
          </w:p>
          <w:p w14:paraId="3AE49FC9" w14:textId="77777777" w:rsidR="00056A3C" w:rsidRDefault="00D80653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醫療業務</w:t>
            </w:r>
          </w:p>
          <w:p w14:paraId="6FD2B064" w14:textId="77777777" w:rsidR="00056A3C" w:rsidRDefault="00D80653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醫事人員</w:t>
            </w:r>
          </w:p>
        </w:tc>
        <w:tc>
          <w:tcPr>
            <w:tcW w:w="1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5EC62" w14:textId="77777777" w:rsidR="00056A3C" w:rsidRDefault="00D80653">
            <w:pPr>
              <w:spacing w:line="3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姓名職稱</w:t>
            </w:r>
          </w:p>
        </w:tc>
        <w:tc>
          <w:tcPr>
            <w:tcW w:w="17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A2F69" w14:textId="77777777" w:rsidR="00056A3C" w:rsidRDefault="00D80653">
            <w:pPr>
              <w:spacing w:line="3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姓名職稱</w:t>
            </w:r>
          </w:p>
        </w:tc>
        <w:tc>
          <w:tcPr>
            <w:tcW w:w="17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B7BF" w14:textId="77777777" w:rsidR="00056A3C" w:rsidRDefault="00D80653">
            <w:pPr>
              <w:spacing w:line="3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姓名職稱</w:t>
            </w:r>
          </w:p>
        </w:tc>
        <w:tc>
          <w:tcPr>
            <w:tcW w:w="17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AEF35" w14:textId="77777777" w:rsidR="00056A3C" w:rsidRDefault="00D80653">
            <w:pPr>
              <w:spacing w:line="3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4.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姓名職稱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78F68" w14:textId="77777777" w:rsidR="00056A3C" w:rsidRDefault="00D80653">
            <w:pPr>
              <w:spacing w:line="3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5.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姓名職稱</w:t>
            </w:r>
          </w:p>
        </w:tc>
      </w:tr>
      <w:tr w:rsidR="00056A3C" w14:paraId="595FF7C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4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6534D" w14:textId="77777777" w:rsidR="00056A3C" w:rsidRDefault="00D80653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有無錄影或拍照</w:t>
            </w:r>
          </w:p>
        </w:tc>
        <w:tc>
          <w:tcPr>
            <w:tcW w:w="702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66A11" w14:textId="77777777" w:rsidR="00056A3C" w:rsidRDefault="00D80653">
            <w:pPr>
              <w:spacing w:line="360" w:lineRule="exact"/>
              <w:jc w:val="both"/>
            </w:pP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有，請保存並檢附相關佐證資料　　　　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無</w:t>
            </w:r>
          </w:p>
        </w:tc>
      </w:tr>
      <w:tr w:rsidR="00056A3C" w14:paraId="3D324E8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057F7" w14:textId="77777777" w:rsidR="00056A3C" w:rsidRDefault="00D80653">
            <w:pPr>
              <w:spacing w:line="300" w:lineRule="exact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相關法令規定：</w:t>
            </w:r>
          </w:p>
          <w:p w14:paraId="752B890D" w14:textId="77777777" w:rsidR="00056A3C" w:rsidRDefault="00D80653">
            <w:pPr>
              <w:pStyle w:val="ad"/>
              <w:numPr>
                <w:ilvl w:val="0"/>
                <w:numId w:val="1"/>
              </w:numPr>
              <w:spacing w:line="300" w:lineRule="exact"/>
              <w:ind w:left="494" w:hanging="494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醫療法第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24</w:t>
            </w:r>
            <w:r>
              <w:rPr>
                <w:rFonts w:ascii="標楷體" w:eastAsia="標楷體" w:hAnsi="標楷體"/>
                <w:color w:val="000000"/>
                <w:szCs w:val="24"/>
              </w:rPr>
              <w:t>條第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2</w:t>
            </w:r>
            <w:r>
              <w:rPr>
                <w:rFonts w:ascii="標楷體" w:eastAsia="標楷體" w:hAnsi="標楷體"/>
                <w:color w:val="000000"/>
                <w:szCs w:val="24"/>
              </w:rPr>
              <w:t>項規定，為保障就醫安全，任何人不得以強暴、脅迫、恐嚇、公然侮辱或其他非法之方法，妨礙醫療業務之執行。違反前項規定者，警察機關接到通報，應即派員赴現場排除或制止；如涉及刑事責任者，應移送司法機關偵辦。</w:t>
            </w:r>
          </w:p>
          <w:p w14:paraId="2235AE43" w14:textId="77777777" w:rsidR="00056A3C" w:rsidRDefault="00D80653">
            <w:pPr>
              <w:pStyle w:val="ad"/>
              <w:numPr>
                <w:ilvl w:val="0"/>
                <w:numId w:val="1"/>
              </w:numPr>
              <w:spacing w:line="300" w:lineRule="exact"/>
              <w:ind w:left="494" w:hanging="494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醫療法第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106</w:t>
            </w:r>
            <w:r>
              <w:rPr>
                <w:rFonts w:ascii="標楷體" w:eastAsia="標楷體" w:hAnsi="標楷體"/>
                <w:color w:val="000000"/>
                <w:szCs w:val="24"/>
              </w:rPr>
              <w:t>條規定，違反第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24</w:t>
            </w:r>
            <w:r>
              <w:rPr>
                <w:rFonts w:ascii="標楷體" w:eastAsia="標楷體" w:hAnsi="標楷體"/>
                <w:color w:val="000000"/>
                <w:szCs w:val="24"/>
              </w:rPr>
              <w:t>條第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2</w:t>
            </w:r>
            <w:r>
              <w:rPr>
                <w:rFonts w:ascii="標楷體" w:eastAsia="標楷體" w:hAnsi="標楷體"/>
                <w:color w:val="000000"/>
                <w:szCs w:val="24"/>
              </w:rPr>
              <w:t>項規定者，處新臺幣</w:t>
            </w:r>
            <w:r>
              <w:rPr>
                <w:rFonts w:ascii="標楷體" w:eastAsia="標楷體" w:hAnsi="標楷體"/>
                <w:color w:val="000000"/>
                <w:szCs w:val="24"/>
              </w:rPr>
              <w:t>5</w:t>
            </w:r>
            <w:r>
              <w:rPr>
                <w:rFonts w:ascii="標楷體" w:eastAsia="標楷體" w:hAnsi="標楷體"/>
                <w:color w:val="000000"/>
                <w:szCs w:val="24"/>
              </w:rPr>
              <w:t>萬元以上</w:t>
            </w:r>
            <w:r>
              <w:rPr>
                <w:rFonts w:ascii="標楷體" w:eastAsia="標楷體" w:hAnsi="標楷體"/>
                <w:color w:val="000000"/>
                <w:szCs w:val="24"/>
              </w:rPr>
              <w:t>25</w:t>
            </w:r>
            <w:r>
              <w:rPr>
                <w:rFonts w:ascii="標楷體" w:eastAsia="標楷體" w:hAnsi="標楷體"/>
                <w:color w:val="000000"/>
                <w:szCs w:val="24"/>
              </w:rPr>
              <w:t>萬元以下罰鍰。涉及刑事責任者，應移送司法機關偵辦。</w:t>
            </w:r>
          </w:p>
          <w:p w14:paraId="006B019B" w14:textId="77777777" w:rsidR="00056A3C" w:rsidRDefault="00D80653">
            <w:pPr>
              <w:pStyle w:val="ad"/>
              <w:numPr>
                <w:ilvl w:val="0"/>
                <w:numId w:val="2"/>
              </w:numPr>
              <w:spacing w:line="300" w:lineRule="exact"/>
              <w:ind w:left="970" w:hanging="532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毀損醫療機構或其他相類場所內關於保護生命之設備，致生危險於他人之生命、身體或健康者，處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3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年以下有期徒刑、拘役，得併科新臺幣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30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萬元以下罰金。</w:t>
            </w:r>
          </w:p>
          <w:p w14:paraId="242952CE" w14:textId="77777777" w:rsidR="00056A3C" w:rsidRDefault="00D80653">
            <w:pPr>
              <w:pStyle w:val="ad"/>
              <w:numPr>
                <w:ilvl w:val="0"/>
                <w:numId w:val="2"/>
              </w:numPr>
              <w:spacing w:line="300" w:lineRule="exact"/>
              <w:ind w:left="970" w:hanging="532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對醫事人員、緊急醫療救護人員或其他相關人員以強暴、脅迫、恐嚇或其他非法之方法，妨害其執行醫事、醫療或救護相關業務者，處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6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個月以上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5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年以下有期徒刑，得併科新臺幣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30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萬元以下罰金。</w:t>
            </w:r>
          </w:p>
          <w:p w14:paraId="605A64DA" w14:textId="77777777" w:rsidR="00056A3C" w:rsidRDefault="00D80653">
            <w:pPr>
              <w:pStyle w:val="ad"/>
              <w:numPr>
                <w:ilvl w:val="0"/>
                <w:numId w:val="2"/>
              </w:numPr>
              <w:spacing w:line="300" w:lineRule="exact"/>
              <w:ind w:left="970" w:hanging="532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犯前項之罪，因而致醫事人員、緊急醫療救護人員或其他相關人員於死者，處無期徒刑或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10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年以上有期徒刑；致重傷者，處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5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年以上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12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年以下有期徒刑。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 xml:space="preserve"> </w:t>
            </w:r>
          </w:p>
          <w:p w14:paraId="06DBF77F" w14:textId="77777777" w:rsidR="00056A3C" w:rsidRDefault="00D80653">
            <w:pPr>
              <w:pStyle w:val="ad"/>
              <w:numPr>
                <w:ilvl w:val="0"/>
                <w:numId w:val="2"/>
              </w:numPr>
              <w:spacing w:line="300" w:lineRule="exact"/>
              <w:ind w:left="970" w:hanging="532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對醫事人員、緊急醫療救護人員或其他相關人員以公然侮辱之方法，妨害其執行醫事、醫療或救護相關業務者，處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年以下有期徒刑，得併科新臺幣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20</w:t>
            </w:r>
            <w:r>
              <w:rPr>
                <w:rFonts w:ascii="標楷體" w:eastAsia="標楷體" w:hAnsi="標楷體"/>
                <w:b/>
                <w:color w:val="000000"/>
                <w:szCs w:val="24"/>
              </w:rPr>
              <w:t>萬元以下罰金。</w:t>
            </w:r>
          </w:p>
          <w:p w14:paraId="3FB27B55" w14:textId="77777777" w:rsidR="00056A3C" w:rsidRDefault="00D80653">
            <w:pPr>
              <w:pStyle w:val="ad"/>
              <w:numPr>
                <w:ilvl w:val="0"/>
                <w:numId w:val="1"/>
              </w:numPr>
              <w:spacing w:line="300" w:lineRule="exact"/>
              <w:ind w:left="494" w:hanging="494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行政程序法第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>40</w:t>
            </w:r>
            <w:r>
              <w:rPr>
                <w:rFonts w:ascii="標楷體" w:eastAsia="標楷體" w:hAnsi="標楷體"/>
                <w:color w:val="000000"/>
                <w:szCs w:val="24"/>
              </w:rPr>
              <w:t>條規定，行政機關基於調查事實及證據之必要，得要求當事人或第三人提供必要之文書、資料或物品。</w:t>
            </w:r>
          </w:p>
        </w:tc>
      </w:tr>
      <w:tr w:rsidR="00056A3C" w14:paraId="6A52370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CA641" w14:textId="77777777" w:rsidR="00056A3C" w:rsidRDefault="00D80653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注意事項</w:t>
            </w:r>
          </w:p>
          <w:p w14:paraId="7082F170" w14:textId="77777777" w:rsidR="00056A3C" w:rsidRDefault="00D80653">
            <w:pPr>
              <w:pStyle w:val="ad"/>
              <w:numPr>
                <w:ilvl w:val="0"/>
                <w:numId w:val="3"/>
              </w:numPr>
              <w:spacing w:line="300" w:lineRule="exact"/>
              <w:ind w:left="522" w:hanging="522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發生暴力事件時，</w:t>
            </w:r>
            <w:r>
              <w:rPr>
                <w:rFonts w:ascii="標楷體" w:eastAsia="標楷體" w:hAnsi="標楷體"/>
                <w:b/>
                <w:szCs w:val="24"/>
                <w:u w:val="single"/>
              </w:rPr>
              <w:t>請務必先行通報當地警察局或派出所</w:t>
            </w:r>
            <w:r>
              <w:rPr>
                <w:rFonts w:ascii="標楷體" w:eastAsia="標楷體" w:hAnsi="標楷體"/>
                <w:b/>
                <w:szCs w:val="24"/>
              </w:rPr>
              <w:t>，以協助排除或制止暴力事件。</w:t>
            </w:r>
          </w:p>
          <w:p w14:paraId="6A75501E" w14:textId="77777777" w:rsidR="00056A3C" w:rsidRDefault="00D80653">
            <w:pPr>
              <w:pStyle w:val="ad"/>
              <w:numPr>
                <w:ilvl w:val="0"/>
                <w:numId w:val="3"/>
              </w:numPr>
              <w:spacing w:line="300" w:lineRule="exact"/>
              <w:ind w:left="522" w:hanging="52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通報地檢署案件，以構成醫療法第</w:t>
            </w:r>
            <w:r>
              <w:rPr>
                <w:rFonts w:ascii="標楷體" w:eastAsia="標楷體" w:hAnsi="標楷體"/>
                <w:szCs w:val="24"/>
              </w:rPr>
              <w:t>106</w:t>
            </w:r>
            <w:r>
              <w:rPr>
                <w:rFonts w:ascii="標楷體" w:eastAsia="標楷體" w:hAnsi="標楷體"/>
                <w:szCs w:val="24"/>
              </w:rPr>
              <w:t>條之犯罪行為或其他重大情事，有即時通報必要之案件為主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請參閱上開規定第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點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。通報單請逕至臺灣臺中地方檢察署網站「下載與連結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書面表格及表單下載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受理醫療暴力案件通報單」（</w:t>
            </w:r>
            <w:r>
              <w:rPr>
                <w:rFonts w:ascii="標楷體" w:eastAsia="標楷體" w:hAnsi="標楷體"/>
                <w:szCs w:val="24"/>
              </w:rPr>
              <w:t>https://www.tcc.moj.gov.tw/</w:t>
            </w:r>
            <w:r>
              <w:rPr>
                <w:rFonts w:ascii="標楷體" w:eastAsia="標楷體" w:hAnsi="標楷體"/>
                <w:szCs w:val="24"/>
              </w:rPr>
              <w:t>）下載使用</w:t>
            </w:r>
          </w:p>
          <w:p w14:paraId="318F879C" w14:textId="77777777" w:rsidR="00056A3C" w:rsidRDefault="00D80653">
            <w:pPr>
              <w:pStyle w:val="ad"/>
              <w:numPr>
                <w:ilvl w:val="0"/>
                <w:numId w:val="3"/>
              </w:numPr>
              <w:spacing w:line="300" w:lineRule="exact"/>
              <w:ind w:left="522" w:hanging="522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衛生局</w:t>
            </w:r>
            <w:r>
              <w:rPr>
                <w:rFonts w:ascii="標楷體" w:eastAsia="標楷體" w:hAnsi="標楷體"/>
                <w:b/>
                <w:szCs w:val="24"/>
              </w:rPr>
              <w:t>-</w:t>
            </w:r>
            <w:r>
              <w:rPr>
                <w:rFonts w:ascii="標楷體" w:eastAsia="標楷體" w:hAnsi="標楷體"/>
                <w:b/>
                <w:szCs w:val="24"/>
              </w:rPr>
              <w:t>診所</w:t>
            </w:r>
            <w:r>
              <w:rPr>
                <w:rFonts w:ascii="標楷體" w:eastAsia="標楷體" w:hAnsi="標楷體"/>
                <w:b/>
                <w:szCs w:val="24"/>
              </w:rPr>
              <w:t>/</w:t>
            </w:r>
            <w:r>
              <w:rPr>
                <w:rFonts w:ascii="標楷體" w:eastAsia="標楷體" w:hAnsi="標楷體"/>
                <w:b/>
                <w:szCs w:val="24"/>
              </w:rPr>
              <w:t>醫院通報單及流程：請逕至臺中市政府衛生局網站「專業服務</w:t>
            </w:r>
            <w:r>
              <w:rPr>
                <w:rFonts w:ascii="標楷體" w:eastAsia="標楷體" w:hAnsi="標楷體"/>
                <w:b/>
                <w:szCs w:val="24"/>
              </w:rPr>
              <w:t>/</w:t>
            </w:r>
            <w:r>
              <w:rPr>
                <w:rFonts w:ascii="標楷體" w:eastAsia="標楷體" w:hAnsi="標楷體"/>
                <w:b/>
                <w:szCs w:val="24"/>
              </w:rPr>
              <w:t>醫事管理</w:t>
            </w:r>
            <w:r>
              <w:rPr>
                <w:rFonts w:ascii="標楷體" w:eastAsia="標楷體" w:hAnsi="標楷體"/>
                <w:b/>
                <w:szCs w:val="24"/>
              </w:rPr>
              <w:t>/</w:t>
            </w:r>
            <w:r>
              <w:rPr>
                <w:rFonts w:ascii="標楷體" w:eastAsia="標楷體" w:hAnsi="標楷體"/>
                <w:b/>
                <w:szCs w:val="24"/>
              </w:rPr>
              <w:t>醫療暴力通報</w:t>
            </w:r>
            <w:r>
              <w:rPr>
                <w:rFonts w:ascii="標楷體" w:eastAsia="標楷體" w:hAnsi="標楷體"/>
                <w:b/>
                <w:szCs w:val="24"/>
              </w:rPr>
              <w:t>/</w:t>
            </w:r>
            <w:r>
              <w:rPr>
                <w:rFonts w:ascii="標楷體" w:eastAsia="標楷體" w:hAnsi="標楷體"/>
                <w:b/>
                <w:szCs w:val="24"/>
              </w:rPr>
              <w:t>」</w:t>
            </w:r>
            <w:r>
              <w:rPr>
                <w:rFonts w:ascii="標楷體" w:eastAsia="標楷體" w:hAnsi="標楷體"/>
                <w:b/>
                <w:szCs w:val="24"/>
              </w:rPr>
              <w:t>(http://www.health.taichung.gov.tw/)</w:t>
            </w:r>
            <w:r>
              <w:rPr>
                <w:rFonts w:ascii="標楷體" w:eastAsia="標楷體" w:hAnsi="標楷體"/>
                <w:b/>
                <w:szCs w:val="24"/>
              </w:rPr>
              <w:t>下載使用。</w:t>
            </w:r>
          </w:p>
        </w:tc>
      </w:tr>
      <w:tr w:rsidR="00056A3C" w14:paraId="23841257" w14:textId="77777777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6BD38" w14:textId="77777777" w:rsidR="00056A3C" w:rsidRDefault="00D80653">
            <w:pPr>
              <w:tabs>
                <w:tab w:val="center" w:pos="4793"/>
              </w:tabs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值班法警</w:t>
            </w:r>
          </w:p>
        </w:tc>
        <w:tc>
          <w:tcPr>
            <w:tcW w:w="30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02D5" w14:textId="77777777" w:rsidR="00056A3C" w:rsidRDefault="00D80653">
            <w:pPr>
              <w:tabs>
                <w:tab w:val="center" w:pos="4793"/>
              </w:tabs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醫療專組主任檢察</w:t>
            </w:r>
            <w:r>
              <w:rPr>
                <w:rFonts w:ascii="標楷體" w:eastAsia="標楷體" w:hAnsi="標楷體"/>
                <w:sz w:val="28"/>
                <w:szCs w:val="28"/>
              </w:rPr>
              <w:t>官</w:t>
            </w:r>
          </w:p>
        </w:tc>
        <w:tc>
          <w:tcPr>
            <w:tcW w:w="311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77807" w14:textId="77777777" w:rsidR="00056A3C" w:rsidRDefault="00D80653">
            <w:pPr>
              <w:tabs>
                <w:tab w:val="center" w:pos="4793"/>
              </w:tabs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襄閱主任檢察官</w:t>
            </w:r>
          </w:p>
        </w:tc>
        <w:tc>
          <w:tcPr>
            <w:tcW w:w="25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4656E" w14:textId="77777777" w:rsidR="00056A3C" w:rsidRDefault="00D80653">
            <w:pPr>
              <w:tabs>
                <w:tab w:val="center" w:pos="4793"/>
              </w:tabs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檢察長</w:t>
            </w:r>
          </w:p>
        </w:tc>
      </w:tr>
      <w:tr w:rsidR="00056A3C" w14:paraId="6D6F0C61" w14:textId="77777777">
        <w:tblPrEx>
          <w:tblCellMar>
            <w:top w:w="0" w:type="dxa"/>
            <w:bottom w:w="0" w:type="dxa"/>
          </w:tblCellMar>
        </w:tblPrEx>
        <w:trPr>
          <w:trHeight w:val="806"/>
        </w:trPr>
        <w:tc>
          <w:tcPr>
            <w:tcW w:w="1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0643B" w14:textId="77777777" w:rsidR="00056A3C" w:rsidRDefault="00056A3C">
            <w:pPr>
              <w:tabs>
                <w:tab w:val="center" w:pos="4793"/>
              </w:tabs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1EFFF" w14:textId="77777777" w:rsidR="00056A3C" w:rsidRDefault="00056A3C">
            <w:pPr>
              <w:tabs>
                <w:tab w:val="center" w:pos="4793"/>
              </w:tabs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0C4D4" w14:textId="77777777" w:rsidR="00056A3C" w:rsidRDefault="00056A3C">
            <w:pPr>
              <w:tabs>
                <w:tab w:val="center" w:pos="4793"/>
              </w:tabs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BE5E3" w14:textId="77777777" w:rsidR="00056A3C" w:rsidRDefault="00056A3C">
            <w:pPr>
              <w:tabs>
                <w:tab w:val="center" w:pos="4793"/>
              </w:tabs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83ADA0D" w14:textId="77777777" w:rsidR="00056A3C" w:rsidRDefault="00D80653">
      <w:pPr>
        <w:tabs>
          <w:tab w:val="left" w:pos="4605"/>
        </w:tabs>
        <w:spacing w:line="300" w:lineRule="exact"/>
        <w:ind w:left="142"/>
      </w:pPr>
      <w:r>
        <w:rPr>
          <w:rFonts w:ascii="標楷體" w:eastAsia="標楷體" w:hAnsi="標楷體"/>
          <w:szCs w:val="24"/>
        </w:rPr>
        <w:t>臺中地檢署法警室傳真號碼：</w:t>
      </w:r>
      <w:r>
        <w:rPr>
          <w:rFonts w:ascii="標楷體" w:eastAsia="標楷體" w:hAnsi="標楷體"/>
          <w:b/>
          <w:szCs w:val="24"/>
        </w:rPr>
        <w:t xml:space="preserve">04-2224-8705  </w:t>
      </w:r>
      <w:r>
        <w:rPr>
          <w:rFonts w:ascii="標楷體" w:eastAsia="標楷體" w:hAnsi="標楷體"/>
          <w:szCs w:val="24"/>
        </w:rPr>
        <w:t>法警室電話：</w:t>
      </w:r>
      <w:r>
        <w:rPr>
          <w:rFonts w:ascii="標楷體" w:eastAsia="標楷體" w:hAnsi="標楷體"/>
          <w:b/>
          <w:szCs w:val="24"/>
        </w:rPr>
        <w:t>04-2223-2311</w:t>
      </w:r>
      <w:r>
        <w:rPr>
          <w:rFonts w:ascii="標楷體" w:eastAsia="標楷體" w:hAnsi="標楷體"/>
          <w:b/>
          <w:szCs w:val="24"/>
        </w:rPr>
        <w:t>轉</w:t>
      </w:r>
      <w:r>
        <w:rPr>
          <w:rFonts w:ascii="標楷體" w:eastAsia="標楷體" w:hAnsi="標楷體"/>
          <w:b/>
          <w:szCs w:val="24"/>
        </w:rPr>
        <w:t>5700</w:t>
      </w:r>
      <w:r>
        <w:rPr>
          <w:rFonts w:ascii="標楷體" w:eastAsia="標楷體" w:hAnsi="標楷體"/>
          <w:b/>
          <w:szCs w:val="24"/>
        </w:rPr>
        <w:t>或</w:t>
      </w:r>
      <w:r>
        <w:rPr>
          <w:rFonts w:ascii="標楷體" w:eastAsia="標楷體" w:hAnsi="標楷體"/>
          <w:b/>
          <w:szCs w:val="24"/>
        </w:rPr>
        <w:t>5702</w:t>
      </w:r>
    </w:p>
    <w:p w14:paraId="64CC0574" w14:textId="77777777" w:rsidR="00056A3C" w:rsidRDefault="00D80653">
      <w:pPr>
        <w:tabs>
          <w:tab w:val="left" w:pos="4605"/>
        </w:tabs>
        <w:spacing w:line="300" w:lineRule="exact"/>
        <w:ind w:left="142"/>
      </w:pPr>
      <w:r>
        <w:rPr>
          <w:rFonts w:ascii="標楷體" w:eastAsia="標楷體" w:hAnsi="標楷體"/>
          <w:szCs w:val="24"/>
        </w:rPr>
        <w:t>臺中市政府衛生局</w:t>
      </w:r>
      <w:r>
        <w:rPr>
          <w:rFonts w:ascii="新細明體" w:hAnsi="新細明體"/>
          <w:szCs w:val="24"/>
        </w:rPr>
        <w:t>□</w:t>
      </w:r>
      <w:r>
        <w:rPr>
          <w:rFonts w:ascii="標楷體" w:eastAsia="標楷體" w:hAnsi="標楷體"/>
          <w:szCs w:val="24"/>
        </w:rPr>
        <w:t>醫院請傳真：</w:t>
      </w:r>
      <w:r>
        <w:rPr>
          <w:rFonts w:ascii="標楷體" w:eastAsia="標楷體" w:hAnsi="標楷體"/>
          <w:b/>
          <w:szCs w:val="24"/>
        </w:rPr>
        <w:t>04-2527-8953</w:t>
      </w:r>
      <w:r>
        <w:rPr>
          <w:rFonts w:ascii="標楷體" w:eastAsia="標楷體" w:hAnsi="標楷體"/>
          <w:szCs w:val="24"/>
        </w:rPr>
        <w:t>，電話：</w:t>
      </w:r>
      <w:r>
        <w:rPr>
          <w:rFonts w:ascii="標楷體" w:eastAsia="標楷體" w:hAnsi="標楷體"/>
          <w:b/>
          <w:szCs w:val="24"/>
        </w:rPr>
        <w:t>04-22289111</w:t>
      </w:r>
      <w:r>
        <w:rPr>
          <w:rFonts w:ascii="標楷體" w:eastAsia="標楷體" w:hAnsi="標楷體"/>
          <w:b/>
          <w:szCs w:val="24"/>
        </w:rPr>
        <w:t>轉</w:t>
      </w:r>
      <w:r>
        <w:rPr>
          <w:rFonts w:ascii="標楷體" w:eastAsia="標楷體" w:hAnsi="標楷體"/>
          <w:b/>
          <w:szCs w:val="24"/>
        </w:rPr>
        <w:t>70144</w:t>
      </w:r>
    </w:p>
    <w:p w14:paraId="01FA2017" w14:textId="77777777" w:rsidR="00056A3C" w:rsidRDefault="00D80653">
      <w:pPr>
        <w:tabs>
          <w:tab w:val="left" w:pos="4605"/>
        </w:tabs>
        <w:spacing w:after="90" w:line="300" w:lineRule="exact"/>
        <w:ind w:left="1843"/>
      </w:pPr>
      <w:r>
        <w:rPr>
          <w:rFonts w:ascii="新細明體" w:hAnsi="新細明體"/>
          <w:szCs w:val="24"/>
        </w:rPr>
        <w:t xml:space="preserve">    □</w:t>
      </w:r>
      <w:r>
        <w:rPr>
          <w:rFonts w:ascii="標楷體" w:eastAsia="標楷體" w:hAnsi="標楷體"/>
          <w:szCs w:val="24"/>
        </w:rPr>
        <w:t>診所請傳真：</w:t>
      </w:r>
      <w:r>
        <w:rPr>
          <w:rFonts w:ascii="標楷體" w:eastAsia="標楷體" w:hAnsi="標楷體"/>
          <w:b/>
          <w:szCs w:val="24"/>
        </w:rPr>
        <w:t>04-2515-5449</w:t>
      </w:r>
      <w:r>
        <w:rPr>
          <w:rFonts w:ascii="標楷體" w:eastAsia="標楷體" w:hAnsi="標楷體"/>
          <w:szCs w:val="24"/>
        </w:rPr>
        <w:t>，電話：</w:t>
      </w:r>
      <w:r>
        <w:rPr>
          <w:rFonts w:ascii="標楷體" w:eastAsia="標楷體" w:hAnsi="標楷體"/>
          <w:b/>
          <w:szCs w:val="24"/>
        </w:rPr>
        <w:t>04-22289111</w:t>
      </w:r>
      <w:r>
        <w:rPr>
          <w:rFonts w:ascii="標楷體" w:eastAsia="標楷體" w:hAnsi="標楷體"/>
          <w:b/>
          <w:szCs w:val="24"/>
        </w:rPr>
        <w:t>轉</w:t>
      </w:r>
      <w:r>
        <w:rPr>
          <w:rFonts w:ascii="標楷體" w:eastAsia="標楷體" w:hAnsi="標楷體"/>
          <w:b/>
          <w:szCs w:val="24"/>
        </w:rPr>
        <w:t>70118</w:t>
      </w: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056A3C" w14:paraId="75BCA2A0" w14:textId="77777777">
        <w:tblPrEx>
          <w:tblCellMar>
            <w:top w:w="0" w:type="dxa"/>
            <w:bottom w:w="0" w:type="dxa"/>
          </w:tblCellMar>
        </w:tblPrEx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DC9E0" w14:textId="77777777" w:rsidR="00056A3C" w:rsidRDefault="00D80653">
            <w:pPr>
              <w:spacing w:line="32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醫院通報與處置流程自主檢查表</w:t>
            </w:r>
          </w:p>
          <w:tbl>
            <w:tblPr>
              <w:tblW w:w="10132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132"/>
            </w:tblGrid>
            <w:tr w:rsidR="00056A3C" w14:paraId="7A7785F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402"/>
              </w:trPr>
              <w:tc>
                <w:tcPr>
                  <w:tcW w:w="10132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268711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現場人員啟動院內應變流程及內部通報。</w:t>
                  </w:r>
                </w:p>
                <w:p w14:paraId="7A188F48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通報現場主管及駐警隊或保全，進行現場蒐證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 xml:space="preserve"> (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錄影、錄音、拍照等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…)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。</w:t>
                  </w:r>
                </w:p>
                <w:p w14:paraId="1B3DC3F4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向警察機關報案。</w:t>
                  </w:r>
                </w:p>
                <w:p w14:paraId="2B9338CA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傳真通報：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□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地檢署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 xml:space="preserve">  □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衛生局</w:t>
                  </w:r>
                </w:p>
                <w:p w14:paraId="49F66C5B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受害醫事人員之協助：</w:t>
                  </w:r>
                </w:p>
                <w:p w14:paraId="0DA7CA22" w14:textId="77777777" w:rsidR="00056A3C" w:rsidRDefault="00D80653">
                  <w:pPr>
                    <w:pStyle w:val="Default"/>
                    <w:spacing w:line="280" w:lineRule="exact"/>
                    <w:ind w:left="350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協助受害員工進行驗傷、就醫及備案。</w:t>
                  </w:r>
                </w:p>
                <w:p w14:paraId="7902437A" w14:textId="77777777" w:rsidR="00056A3C" w:rsidRDefault="00D80653">
                  <w:pPr>
                    <w:pStyle w:val="Default"/>
                    <w:spacing w:line="280" w:lineRule="exact"/>
                    <w:ind w:left="350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確認蒐證資料完整。例：病歷、監視器畫面、驗傷單及物品損害拍照等。</w:t>
                  </w:r>
                </w:p>
                <w:p w14:paraId="66E3AA4F" w14:textId="77777777" w:rsidR="00056A3C" w:rsidRDefault="00D80653">
                  <w:pPr>
                    <w:pStyle w:val="Default"/>
                    <w:spacing w:line="280" w:lineRule="exact"/>
                    <w:ind w:left="350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受害者後續關懷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 xml:space="preserve"> (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含法律及心理諮詢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)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。</w:t>
                  </w:r>
                </w:p>
                <w:p w14:paraId="470996CE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登錄衛生福利部台灣病人安全通報系統。</w:t>
                  </w:r>
                </w:p>
                <w:p w14:paraId="55EB2B36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院內檢討會議或異常事件報告，進行改善及檢討。</w:t>
                  </w:r>
                </w:p>
                <w:p w14:paraId="39E5904F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判決結果通報衛生局。</w:t>
                  </w:r>
                </w:p>
                <w:p w14:paraId="36DDEA6F" w14:textId="77777777" w:rsidR="00056A3C" w:rsidRDefault="00D80653">
                  <w:pPr>
                    <w:pStyle w:val="Default"/>
                    <w:spacing w:line="280" w:lineRule="exact"/>
                    <w:rPr>
                      <w:rFonts w:ascii="標楷體" w:eastAsia="標楷體" w:hAnsi="標楷體"/>
                      <w:color w:val="auto"/>
                    </w:rPr>
                  </w:pPr>
                  <w:r>
                    <w:rPr>
                      <w:rFonts w:ascii="標楷體" w:eastAsia="標楷體" w:hAnsi="標楷體"/>
                      <w:color w:val="auto"/>
                    </w:rPr>
                    <w:t xml:space="preserve">□ </w:t>
                  </w:r>
                  <w:r>
                    <w:rPr>
                      <w:rFonts w:ascii="標楷體" w:eastAsia="標楷體" w:hAnsi="標楷體"/>
                      <w:color w:val="auto"/>
                    </w:rPr>
                    <w:t>其他：</w:t>
                  </w:r>
                </w:p>
              </w:tc>
            </w:tr>
          </w:tbl>
          <w:p w14:paraId="565AD57B" w14:textId="77777777" w:rsidR="00056A3C" w:rsidRDefault="00056A3C">
            <w:pPr>
              <w:spacing w:line="32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60B7D73F" w14:textId="77777777" w:rsidR="00056A3C" w:rsidRDefault="00056A3C">
      <w:pPr>
        <w:rPr>
          <w:rFonts w:ascii="標楷體" w:eastAsia="標楷體" w:hAnsi="標楷體"/>
          <w:sz w:val="28"/>
          <w:szCs w:val="28"/>
        </w:rPr>
      </w:pPr>
    </w:p>
    <w:sectPr w:rsidR="00056A3C">
      <w:headerReference w:type="default" r:id="rId7"/>
      <w:pgSz w:w="11906" w:h="16838"/>
      <w:pgMar w:top="720" w:right="720" w:bottom="720" w:left="720" w:header="454" w:footer="992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06840" w14:textId="77777777" w:rsidR="00D80653" w:rsidRDefault="00D80653">
      <w:r>
        <w:separator/>
      </w:r>
    </w:p>
  </w:endnote>
  <w:endnote w:type="continuationSeparator" w:id="0">
    <w:p w14:paraId="3B456D30" w14:textId="77777777" w:rsidR="00D80653" w:rsidRDefault="00D8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a....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53EC6" w14:textId="77777777" w:rsidR="00D80653" w:rsidRDefault="00D80653">
      <w:r>
        <w:rPr>
          <w:color w:val="000000"/>
        </w:rPr>
        <w:separator/>
      </w:r>
    </w:p>
  </w:footnote>
  <w:footnote w:type="continuationSeparator" w:id="0">
    <w:p w14:paraId="5E212BB4" w14:textId="77777777" w:rsidR="00D80653" w:rsidRDefault="00D80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D3D4" w14:textId="77777777" w:rsidR="00D36DC0" w:rsidRDefault="00D80653">
    <w:pPr>
      <w:pStyle w:val="a3"/>
      <w:jc w:val="right"/>
    </w:pPr>
    <w:r>
      <w:t>115.11.2</w:t>
    </w:r>
    <w: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D391F"/>
    <w:multiLevelType w:val="multilevel"/>
    <w:tmpl w:val="589EFAB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26149F"/>
    <w:multiLevelType w:val="multilevel"/>
    <w:tmpl w:val="7D7675D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15B4CB3"/>
    <w:multiLevelType w:val="multilevel"/>
    <w:tmpl w:val="5E266D00"/>
    <w:lvl w:ilvl="0">
      <w:start w:val="1"/>
      <w:numFmt w:val="taiwaneseCountingThousand"/>
      <w:lvlText w:val="(%1)"/>
      <w:lvlJc w:val="left"/>
      <w:pPr>
        <w:ind w:left="1440" w:hanging="72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56A3C"/>
    <w:rsid w:val="00056A3C"/>
    <w:rsid w:val="007F061C"/>
    <w:rsid w:val="00D8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01FDE"/>
  <w15:docId w15:val="{20F6A746-375B-4DC4-8668-59D55FA19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Note Heading"/>
    <w:basedOn w:val="a"/>
    <w:next w:val="a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a">
    <w:name w:val="註釋標題 字元"/>
    <w:basedOn w:val="a0"/>
    <w:rPr>
      <w:rFonts w:ascii="標楷體" w:eastAsia="標楷體" w:hAnsi="標楷體"/>
      <w:sz w:val="28"/>
      <w:szCs w:val="28"/>
    </w:rPr>
  </w:style>
  <w:style w:type="paragraph" w:styleId="ab">
    <w:name w:val="Closing"/>
    <w:basedOn w:val="a"/>
    <w:pPr>
      <w:ind w:left="100"/>
    </w:pPr>
    <w:rPr>
      <w:rFonts w:ascii="標楷體" w:eastAsia="標楷體" w:hAnsi="標楷體"/>
      <w:sz w:val="28"/>
      <w:szCs w:val="28"/>
    </w:rPr>
  </w:style>
  <w:style w:type="character" w:customStyle="1" w:styleId="ac">
    <w:name w:val="結語 字元"/>
    <w:basedOn w:val="a0"/>
    <w:rPr>
      <w:rFonts w:ascii="標楷體" w:eastAsia="標楷體" w:hAnsi="標楷體"/>
      <w:sz w:val="28"/>
      <w:szCs w:val="28"/>
    </w:rPr>
  </w:style>
  <w:style w:type="paragraph" w:styleId="ad">
    <w:name w:val="List Paragraph"/>
    <w:basedOn w:val="a"/>
    <w:pPr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a...." w:eastAsia="標楷體a...." w:hAnsi="標楷體a...." w:cs="標楷體a...."/>
      <w:color w:val="000000"/>
      <w:kern w:val="0"/>
      <w:szCs w:val="24"/>
    </w:rPr>
  </w:style>
  <w:style w:type="character" w:styleId="ae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TCC</dc:creator>
  <cp:lastModifiedBy>怡蓓 黃</cp:lastModifiedBy>
  <cp:revision>2</cp:revision>
  <cp:lastPrinted>2024-02-16T08:13:00Z</cp:lastPrinted>
  <dcterms:created xsi:type="dcterms:W3CDTF">2026-11-03T03:44:00Z</dcterms:created>
  <dcterms:modified xsi:type="dcterms:W3CDTF">2026-11-03T03:44:00Z</dcterms:modified>
</cp:coreProperties>
</file>